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31" w:rsidRDefault="005D6F31" w:rsidP="005D6F31">
      <w:pPr>
        <w:jc w:val="center"/>
        <w:rPr>
          <w:b/>
          <w:sz w:val="28"/>
          <w:szCs w:val="28"/>
        </w:rPr>
      </w:pPr>
    </w:p>
    <w:p w:rsidR="005D6F31" w:rsidRDefault="005D6F31" w:rsidP="005D6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</w:t>
      </w:r>
    </w:p>
    <w:p w:rsidR="005D6F31" w:rsidRDefault="005D6F31" w:rsidP="005D6F31">
      <w:pPr>
        <w:jc w:val="center"/>
        <w:rPr>
          <w:b/>
          <w:sz w:val="28"/>
          <w:szCs w:val="28"/>
        </w:rPr>
      </w:pPr>
    </w:p>
    <w:p w:rsidR="005D6F31" w:rsidRDefault="005D6F31" w:rsidP="005D6F31">
      <w:pPr>
        <w:jc w:val="center"/>
        <w:rPr>
          <w:b/>
        </w:rPr>
      </w:pPr>
      <w:r>
        <w:rPr>
          <w:b/>
        </w:rPr>
        <w:t xml:space="preserve">o vyhlásení obchodnej verejnej súťaže podľa ustanovení §281 až §288 </w:t>
      </w:r>
    </w:p>
    <w:p w:rsidR="005D6F31" w:rsidRDefault="005D6F31" w:rsidP="005D6F31">
      <w:pPr>
        <w:jc w:val="center"/>
        <w:rPr>
          <w:b/>
        </w:rPr>
      </w:pPr>
      <w:r>
        <w:rPr>
          <w:b/>
        </w:rPr>
        <w:t>Obchodného zákonníka v znení neskorších predpisov</w:t>
      </w:r>
    </w:p>
    <w:p w:rsidR="005D6F31" w:rsidRDefault="005D6F31" w:rsidP="005D6F31">
      <w:pPr>
        <w:jc w:val="center"/>
        <w:rPr>
          <w:b/>
        </w:rPr>
      </w:pPr>
    </w:p>
    <w:p w:rsidR="005D6F31" w:rsidRDefault="005D6F31" w:rsidP="005D6F31">
      <w:pPr>
        <w:jc w:val="center"/>
      </w:pPr>
      <w:r>
        <w:t>na podávanie návrhov na uzavretie nájomnej zmluvy za účelom prenechania do užívania majetku vo vlastníctve Banskobystrického samosprávneho kraja, zvereného do správy vyhlasovateľa</w:t>
      </w:r>
    </w:p>
    <w:p w:rsidR="005D6F31" w:rsidRDefault="005D6F31" w:rsidP="005D6F31">
      <w:pPr>
        <w:pBdr>
          <w:bottom w:val="single" w:sz="12" w:space="1" w:color="auto"/>
        </w:pBdr>
        <w:jc w:val="center"/>
      </w:pPr>
      <w:r>
        <w:t>Gymnázia, Obchodnej akadémie a Strednej odbornej školy technickej, Štúrova 848, 962 12</w:t>
      </w:r>
    </w:p>
    <w:p w:rsidR="005D6F31" w:rsidRDefault="005D6F31" w:rsidP="005D6F31">
      <w:pPr>
        <w:pBdr>
          <w:bottom w:val="single" w:sz="12" w:space="1" w:color="auto"/>
        </w:pBdr>
        <w:jc w:val="center"/>
      </w:pPr>
      <w:proofErr w:type="spellStart"/>
      <w:r>
        <w:t>Elokované</w:t>
      </w:r>
      <w:proofErr w:type="spellEnd"/>
      <w:r>
        <w:t xml:space="preserve"> pracovisko SOŠ technickej , J. </w:t>
      </w:r>
      <w:proofErr w:type="spellStart"/>
      <w:r>
        <w:t>Švermu</w:t>
      </w:r>
      <w:proofErr w:type="spellEnd"/>
      <w:r>
        <w:t xml:space="preserve"> 1, 960 01 Zvolen</w:t>
      </w:r>
    </w:p>
    <w:p w:rsidR="005D6F31" w:rsidRDefault="005D6F31" w:rsidP="005D6F31">
      <w:pPr>
        <w:jc w:val="center"/>
      </w:pPr>
    </w:p>
    <w:p w:rsidR="005D6F31" w:rsidRDefault="005D6F31" w:rsidP="005D6F31">
      <w:pPr>
        <w:jc w:val="both"/>
      </w:pPr>
      <w:r>
        <w:t>Identifikácia vyhlasovateľa:</w:t>
      </w: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  <w:r>
        <w:t xml:space="preserve">Názov : </w:t>
      </w:r>
      <w:r>
        <w:tab/>
      </w:r>
      <w:r>
        <w:tab/>
      </w:r>
      <w:r>
        <w:tab/>
      </w:r>
      <w:r>
        <w:tab/>
        <w:t xml:space="preserve">Gymnázium, Obchodná akadémia a Stredná odborná škola   </w:t>
      </w:r>
    </w:p>
    <w:p w:rsidR="005D6F31" w:rsidRDefault="005D6F31" w:rsidP="005D6F31">
      <w:pPr>
        <w:jc w:val="both"/>
      </w:pPr>
      <w:r>
        <w:t xml:space="preserve">                                                           technická</w:t>
      </w:r>
    </w:p>
    <w:p w:rsidR="005D6F31" w:rsidRDefault="005D6F31" w:rsidP="005D6F31">
      <w:pPr>
        <w:jc w:val="both"/>
      </w:pPr>
      <w:r>
        <w:t>Sídlo :</w:t>
      </w:r>
      <w:r>
        <w:tab/>
      </w:r>
      <w:r>
        <w:tab/>
      </w:r>
      <w:r>
        <w:tab/>
      </w:r>
      <w:r>
        <w:tab/>
      </w:r>
      <w:r>
        <w:tab/>
        <w:t>Štúrova 848, 962 12 Detva</w:t>
      </w:r>
    </w:p>
    <w:p w:rsidR="005D6F31" w:rsidRDefault="005D6F31" w:rsidP="005D6F31">
      <w:pPr>
        <w:jc w:val="both"/>
      </w:pPr>
      <w:r>
        <w:t xml:space="preserve">Prenájom priestorov:                         </w:t>
      </w:r>
      <w:proofErr w:type="spellStart"/>
      <w:r>
        <w:t>Elokované</w:t>
      </w:r>
      <w:proofErr w:type="spellEnd"/>
      <w:r>
        <w:t xml:space="preserve"> pracovisko SOŤ, J. </w:t>
      </w:r>
      <w:proofErr w:type="spellStart"/>
      <w:r>
        <w:t>Švermu</w:t>
      </w:r>
      <w:proofErr w:type="spellEnd"/>
      <w:r>
        <w:t xml:space="preserve"> 1, 960 01 Zvolen</w:t>
      </w:r>
    </w:p>
    <w:p w:rsidR="005D6F31" w:rsidRDefault="005D6F31" w:rsidP="005D6F31">
      <w:pPr>
        <w:jc w:val="both"/>
      </w:pPr>
      <w:r>
        <w:t>IČO :</w:t>
      </w:r>
      <w:r>
        <w:tab/>
      </w:r>
      <w:r>
        <w:tab/>
      </w:r>
      <w:r>
        <w:tab/>
      </w:r>
      <w:r>
        <w:tab/>
      </w:r>
      <w:r>
        <w:tab/>
        <w:t>57046531</w:t>
      </w:r>
    </w:p>
    <w:p w:rsidR="005D6F31" w:rsidRDefault="005D6F31" w:rsidP="005D6F31">
      <w:pPr>
        <w:jc w:val="both"/>
      </w:pPr>
      <w:r>
        <w:t>V zastúpení :</w:t>
      </w:r>
      <w:r>
        <w:tab/>
      </w:r>
      <w:r>
        <w:tab/>
      </w:r>
      <w:r>
        <w:tab/>
      </w:r>
      <w:r>
        <w:tab/>
        <w:t xml:space="preserve">Mgr. Miroslav </w:t>
      </w:r>
      <w:proofErr w:type="spellStart"/>
      <w:r>
        <w:t>Chamula</w:t>
      </w:r>
      <w:proofErr w:type="spellEnd"/>
      <w:r>
        <w:t>, riaditeľ školy</w:t>
      </w:r>
    </w:p>
    <w:p w:rsidR="005D6F31" w:rsidRDefault="005D6F31" w:rsidP="005D6F31">
      <w:pPr>
        <w:jc w:val="both"/>
      </w:pPr>
      <w:r>
        <w:t>Kontaktná osoba :</w:t>
      </w:r>
      <w:r>
        <w:tab/>
      </w:r>
      <w:r>
        <w:tab/>
        <w:t xml:space="preserve">            Ing. Ivana </w:t>
      </w:r>
      <w:proofErr w:type="spellStart"/>
      <w:r>
        <w:t>Santusová</w:t>
      </w:r>
      <w:proofErr w:type="spellEnd"/>
    </w:p>
    <w:p w:rsidR="005D6F31" w:rsidRDefault="005D6F31" w:rsidP="005D6F31">
      <w:pPr>
        <w:jc w:val="both"/>
      </w:pPr>
      <w:r>
        <w:t>Telefónne číslo:</w:t>
      </w:r>
      <w:r>
        <w:tab/>
      </w:r>
      <w:r>
        <w:tab/>
      </w:r>
      <w:r>
        <w:tab/>
        <w:t>0940984631, 0903535426</w:t>
      </w:r>
    </w:p>
    <w:p w:rsidR="005D6F31" w:rsidRDefault="005D6F31" w:rsidP="005D6F31">
      <w:pPr>
        <w:jc w:val="both"/>
      </w:pPr>
      <w:r>
        <w:t>Email :</w:t>
      </w:r>
      <w:r>
        <w:tab/>
      </w:r>
      <w:r>
        <w:tab/>
      </w:r>
      <w:r>
        <w:tab/>
      </w:r>
      <w:r>
        <w:tab/>
      </w:r>
      <w:r>
        <w:tab/>
        <w:t>sekretariat@sostzv.sk</w:t>
      </w:r>
    </w:p>
    <w:p w:rsidR="005D6F31" w:rsidRDefault="005D6F31" w:rsidP="005D6F31">
      <w:pPr>
        <w:jc w:val="both"/>
      </w:pPr>
      <w:r>
        <w:t>Webové sídlo vyhlasovateľa :</w:t>
      </w:r>
      <w:r>
        <w:tab/>
        <w:t>www.goat.proxia.sk</w:t>
      </w: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  <w:r>
        <w:rPr>
          <w:b/>
        </w:rPr>
        <w:t>vyhlasuje obchodnú verejnú súťaž</w:t>
      </w:r>
      <w:r>
        <w:t xml:space="preserve"> na výber navrhovateľa na uzavretie nájomnej zmluvy za účelom prenechania majetku vo vlastníctve Banskobystrického samosprávneho kraja, zverenému vyhlasovateľovi do správy.</w:t>
      </w: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  <w:rPr>
          <w:b/>
        </w:rPr>
      </w:pPr>
      <w:r>
        <w:rPr>
          <w:b/>
        </w:rPr>
        <w:t>1.Predmet súťaže</w:t>
      </w:r>
    </w:p>
    <w:p w:rsidR="005D6F31" w:rsidRPr="00FD55EE" w:rsidRDefault="005D6F31" w:rsidP="005D6F31">
      <w:pPr>
        <w:jc w:val="both"/>
      </w:pPr>
      <w:r w:rsidRPr="00FD55EE">
        <w:t xml:space="preserve">Predmetom obchodnej verejnej súťaže je  nájom nevyužiteľného nehnuteľného majetku vo vlastníctve Banskobystrického samosprávneho kraja (ďalej len BBSK) </w:t>
      </w:r>
      <w:proofErr w:type="spellStart"/>
      <w:r w:rsidRPr="00FD55EE">
        <w:t>t.j</w:t>
      </w:r>
      <w:proofErr w:type="spellEnd"/>
      <w:r w:rsidRPr="00FD55EE">
        <w:t xml:space="preserve">. nachádzajúci sa zastavaných plochách a nádvoriach spolu o výmere 2546 m2, nachádzajúce sa vo Zvolene na  ulici J. </w:t>
      </w:r>
      <w:proofErr w:type="spellStart"/>
      <w:r w:rsidRPr="00FD55EE">
        <w:t>Švermu</w:t>
      </w:r>
      <w:proofErr w:type="spellEnd"/>
      <w:r w:rsidRPr="00FD55EE">
        <w:t xml:space="preserve"> 1, Zvolen 960 01, evidované ako parcely č. 2700/7 ktoré sú zapísané na Katastrálnom úrade Zvolen v LV č.4700 pod  súpisným číslom 8213. Predmetom prenájmu sú  časť dielní (zvarovňa) o výmere 61,15m</w:t>
      </w:r>
      <w:r w:rsidRPr="005D6F31">
        <w:rPr>
          <w:vertAlign w:val="superscript"/>
        </w:rPr>
        <w:t>2</w:t>
      </w:r>
      <w:r w:rsidRPr="00FD55EE">
        <w:t xml:space="preserve"> a 10,63 m</w:t>
      </w:r>
      <w:r w:rsidRPr="005D6F31">
        <w:rPr>
          <w:vertAlign w:val="superscript"/>
        </w:rPr>
        <w:t>2</w:t>
      </w:r>
      <w:r w:rsidRPr="00FD55EE">
        <w:t xml:space="preserve"> príručný sklad, nachádzajúce sa na prízemí. </w:t>
      </w: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center"/>
        <w:rPr>
          <w:b/>
          <w:u w:val="single"/>
        </w:rPr>
      </w:pPr>
      <w:r>
        <w:rPr>
          <w:b/>
          <w:u w:val="single"/>
        </w:rPr>
        <w:t>Podmienky obchodnej verejnej súťaže</w:t>
      </w:r>
    </w:p>
    <w:p w:rsidR="005D6F31" w:rsidRDefault="005D6F31" w:rsidP="005D6F31">
      <w:pPr>
        <w:jc w:val="center"/>
        <w:rPr>
          <w:b/>
          <w:u w:val="single"/>
        </w:rPr>
      </w:pPr>
    </w:p>
    <w:p w:rsidR="005D6F31" w:rsidRDefault="005D6F31" w:rsidP="005D6F31">
      <w:pPr>
        <w:jc w:val="center"/>
        <w:rPr>
          <w:b/>
          <w:u w:val="single"/>
        </w:rPr>
      </w:pPr>
    </w:p>
    <w:p w:rsidR="005D6F31" w:rsidRDefault="005D6F31" w:rsidP="005D6F31">
      <w:pPr>
        <w:jc w:val="center"/>
        <w:rPr>
          <w:b/>
          <w:u w:val="single"/>
        </w:rPr>
      </w:pPr>
    </w:p>
    <w:p w:rsidR="005D6F31" w:rsidRDefault="005D6F31" w:rsidP="005D6F31">
      <w:pPr>
        <w:jc w:val="both"/>
      </w:pPr>
      <w:r>
        <w:t xml:space="preserve">Súťaž začína </w:t>
      </w:r>
      <w:r w:rsidR="0003183E" w:rsidRPr="0003183E">
        <w:rPr>
          <w:b/>
          <w:color w:val="FF0000"/>
        </w:rPr>
        <w:t>9</w:t>
      </w:r>
      <w:r w:rsidRPr="0003183E">
        <w:rPr>
          <w:b/>
          <w:color w:val="FF0000"/>
        </w:rPr>
        <w:t>.</w:t>
      </w:r>
      <w:r w:rsidRPr="00FD55EE">
        <w:rPr>
          <w:b/>
          <w:color w:val="FF0000"/>
        </w:rPr>
        <w:t xml:space="preserve"> </w:t>
      </w:r>
      <w:r>
        <w:rPr>
          <w:b/>
          <w:color w:val="FF0000"/>
        </w:rPr>
        <w:t>júna 2026</w:t>
      </w:r>
      <w:r>
        <w:t xml:space="preserve"> zverejnením inzerátu v MY Žurnál  a na webovom sídle školy Gymnázium, Obchodná akadémia a Stredná odborná škola   technická, Štúrova 848, 962 12 Detva</w:t>
      </w:r>
    </w:p>
    <w:p w:rsidR="005D6F31" w:rsidRDefault="005D6F31" w:rsidP="00C17322">
      <w:pPr>
        <w:jc w:val="both"/>
        <w:rPr>
          <w:b/>
        </w:rPr>
      </w:pPr>
      <w:r>
        <w:t xml:space="preserve">Návrh do súťaže predkladá jej účastník v slovenskom jazyku, v neporušenej zalepenej obálke, kde uvedie meno, adresu účastníka a označenie </w:t>
      </w:r>
      <w:r>
        <w:rPr>
          <w:b/>
        </w:rPr>
        <w:t xml:space="preserve">„ obchodná verejná súťaž“ – nájom priestorov zvarovňa </w:t>
      </w:r>
      <w:r w:rsidR="00C17322">
        <w:rPr>
          <w:b/>
        </w:rPr>
        <w:t xml:space="preserve"> – neotvárať</w:t>
      </w:r>
    </w:p>
    <w:p w:rsidR="005D6F31" w:rsidRDefault="005D6F31" w:rsidP="005D6F31">
      <w:pPr>
        <w:ind w:left="708"/>
        <w:jc w:val="both"/>
      </w:pPr>
      <w:r>
        <w:lastRenderedPageBreak/>
        <w:t>V obálke účastník predloží :</w:t>
      </w:r>
    </w:p>
    <w:p w:rsidR="005D6F31" w:rsidRDefault="005D6F31" w:rsidP="005D6F31">
      <w:pPr>
        <w:numPr>
          <w:ilvl w:val="0"/>
          <w:numId w:val="6"/>
        </w:numPr>
        <w:jc w:val="both"/>
      </w:pPr>
      <w:r>
        <w:t xml:space="preserve">doklad preukazujúci totožnosť účastníka, fyzická osoba predloží overenú kópiu občianskeho preukazu a súhlas so spracovaním osobných údajov podľa zákona 18/2018 </w:t>
      </w:r>
      <w:proofErr w:type="spellStart"/>
      <w:r>
        <w:t>Z.z</w:t>
      </w:r>
      <w:proofErr w:type="spellEnd"/>
      <w:r>
        <w:t>.  o ochrane osobných údajov v platnom znení, právnická osoba predloží overenú kópiu výpisu z obchodného registra,</w:t>
      </w:r>
    </w:p>
    <w:p w:rsidR="005D6F31" w:rsidRDefault="005D6F31" w:rsidP="005D6F31">
      <w:pPr>
        <w:numPr>
          <w:ilvl w:val="0"/>
          <w:numId w:val="6"/>
        </w:numPr>
        <w:jc w:val="both"/>
      </w:pPr>
      <w:r>
        <w:t xml:space="preserve">návrh ceny nájmu uvedeného </w:t>
      </w:r>
      <w:r w:rsidRPr="002F3516">
        <w:t>v</w:t>
      </w:r>
      <w:r w:rsidRPr="004A5B3E">
        <w:rPr>
          <w:color w:val="FF0000"/>
        </w:rPr>
        <w:t> </w:t>
      </w:r>
      <w:r w:rsidRPr="002F3516">
        <w:t>Eur za m</w:t>
      </w:r>
      <w:r w:rsidRPr="002F3516">
        <w:rPr>
          <w:vertAlign w:val="superscript"/>
        </w:rPr>
        <w:t>2</w:t>
      </w:r>
      <w:r w:rsidRPr="002F3516">
        <w:t xml:space="preserve"> plochy pozemku/za 1 kalendárny rok</w:t>
      </w:r>
      <w:r>
        <w:t>,</w:t>
      </w:r>
    </w:p>
    <w:p w:rsidR="005D6F31" w:rsidRDefault="005D6F31" w:rsidP="005D6F31">
      <w:pPr>
        <w:numPr>
          <w:ilvl w:val="0"/>
          <w:numId w:val="6"/>
        </w:numPr>
        <w:jc w:val="both"/>
      </w:pPr>
      <w:r>
        <w:t>čestné prehlásenie účastníka, že akceptuje podmienky obchodnej verejnej súťaže.</w:t>
      </w:r>
    </w:p>
    <w:p w:rsidR="005D6F31" w:rsidRDefault="005D6F31" w:rsidP="005D6F31">
      <w:pPr>
        <w:ind w:left="1065"/>
        <w:jc w:val="both"/>
      </w:pPr>
    </w:p>
    <w:p w:rsidR="005D6F31" w:rsidRPr="002F3516" w:rsidRDefault="005D6F31" w:rsidP="005D6F31">
      <w:pPr>
        <w:numPr>
          <w:ilvl w:val="0"/>
          <w:numId w:val="5"/>
        </w:numPr>
        <w:jc w:val="both"/>
        <w:rPr>
          <w:b/>
        </w:rPr>
      </w:pPr>
      <w:r>
        <w:t>Doba nájmu je určená na určitú dobu  1 kalendárny rok.</w:t>
      </w:r>
    </w:p>
    <w:p w:rsidR="005D6F31" w:rsidRDefault="005D6F31" w:rsidP="005D6F31">
      <w:pPr>
        <w:ind w:left="720"/>
        <w:jc w:val="both"/>
        <w:rPr>
          <w:b/>
        </w:rPr>
      </w:pPr>
    </w:p>
    <w:p w:rsidR="005D6F31" w:rsidRPr="00626C95" w:rsidRDefault="005D6F31" w:rsidP="005D6F31">
      <w:pPr>
        <w:numPr>
          <w:ilvl w:val="0"/>
          <w:numId w:val="5"/>
        </w:numPr>
        <w:jc w:val="both"/>
        <w:rPr>
          <w:b/>
        </w:rPr>
      </w:pPr>
      <w:r w:rsidRPr="00FD55EE">
        <w:t xml:space="preserve">Minimálna   cena nájomného   za jeden mesiac je stanovená   na    </w:t>
      </w:r>
      <w:r w:rsidRPr="00D36149">
        <w:rPr>
          <w:b/>
          <w:color w:val="FF0000"/>
        </w:rPr>
        <w:t>300,-</w:t>
      </w:r>
      <w:r w:rsidRPr="00573333">
        <w:rPr>
          <w:b/>
          <w:color w:val="FF0000"/>
        </w:rPr>
        <w:t xml:space="preserve"> </w:t>
      </w:r>
      <w:r w:rsidRPr="00573333">
        <w:rPr>
          <w:b/>
          <w:bCs/>
          <w:color w:val="FF0000"/>
          <w:shd w:val="clear" w:color="auto" w:fill="FFFFFF"/>
        </w:rPr>
        <w:t>€ bez energií</w:t>
      </w:r>
      <w:r>
        <w:rPr>
          <w:b/>
          <w:bCs/>
          <w:shd w:val="clear" w:color="auto" w:fill="FFFFFF"/>
        </w:rPr>
        <w:t xml:space="preserve"> </w:t>
      </w:r>
    </w:p>
    <w:p w:rsidR="005D6F31" w:rsidRDefault="005D6F31" w:rsidP="005D6F31">
      <w:pPr>
        <w:pStyle w:val="Odsekzoznamu"/>
        <w:rPr>
          <w:b/>
        </w:rPr>
      </w:pPr>
    </w:p>
    <w:p w:rsidR="005D6F31" w:rsidRPr="00626C95" w:rsidRDefault="005D6F31" w:rsidP="005D6F31">
      <w:pPr>
        <w:numPr>
          <w:ilvl w:val="0"/>
          <w:numId w:val="5"/>
        </w:numPr>
        <w:jc w:val="both"/>
        <w:rPr>
          <w:b/>
        </w:rPr>
      </w:pPr>
      <w:r w:rsidRPr="00FD55EE">
        <w:t xml:space="preserve">Minimálna   cena </w:t>
      </w:r>
      <w:r>
        <w:t>za energie</w:t>
      </w:r>
      <w:r w:rsidRPr="00FD55EE">
        <w:t xml:space="preserve">   za jeden mesiac je stanovená   na    </w:t>
      </w:r>
      <w:r w:rsidRPr="00E8231D">
        <w:rPr>
          <w:b/>
          <w:color w:val="FF0000"/>
        </w:rPr>
        <w:t xml:space="preserve">100,- </w:t>
      </w:r>
      <w:r w:rsidRPr="00E8231D">
        <w:rPr>
          <w:b/>
          <w:bCs/>
          <w:color w:val="FF0000"/>
          <w:shd w:val="clear" w:color="auto" w:fill="FFFFFF"/>
        </w:rPr>
        <w:t>€</w:t>
      </w:r>
      <w:r w:rsidRPr="00FD55EE">
        <w:rPr>
          <w:b/>
          <w:bCs/>
          <w:shd w:val="clear" w:color="auto" w:fill="FFFFFF"/>
        </w:rPr>
        <w:t xml:space="preserve"> </w:t>
      </w:r>
    </w:p>
    <w:p w:rsidR="005D6F31" w:rsidRPr="00FD55EE" w:rsidRDefault="005D6F31" w:rsidP="005D6F31">
      <w:pPr>
        <w:ind w:left="720"/>
        <w:jc w:val="both"/>
        <w:rPr>
          <w:b/>
        </w:rPr>
      </w:pPr>
    </w:p>
    <w:p w:rsidR="005D6F31" w:rsidRPr="00515904" w:rsidRDefault="005D6F31" w:rsidP="005D6F31">
      <w:pPr>
        <w:numPr>
          <w:ilvl w:val="0"/>
          <w:numId w:val="5"/>
        </w:numPr>
        <w:jc w:val="both"/>
      </w:pPr>
      <w:r w:rsidRPr="00515904">
        <w:rPr>
          <w:bCs/>
          <w:shd w:val="clear" w:color="auto" w:fill="FFFFFF"/>
        </w:rPr>
        <w:t>Nájomné bude splatné mesačne, najneskôr do 15-teho dňa nasledujúceho mesiaca, počas celého trvania nájmu.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t>Nájomca sa zaväzuje zabezpečovať údržbu a čistenie prenajatej plochy na vlastné náklady.</w:t>
      </w:r>
    </w:p>
    <w:p w:rsidR="005D6F31" w:rsidRDefault="005D6F31" w:rsidP="005D6F31">
      <w:pPr>
        <w:jc w:val="both"/>
        <w:rPr>
          <w:b/>
        </w:rPr>
      </w:pPr>
    </w:p>
    <w:p w:rsidR="005D6F31" w:rsidRPr="00D96C02" w:rsidRDefault="005D6F31" w:rsidP="00C17322">
      <w:pPr>
        <w:numPr>
          <w:ilvl w:val="0"/>
          <w:numId w:val="5"/>
        </w:numPr>
        <w:rPr>
          <w:b/>
        </w:rPr>
      </w:pPr>
      <w:r>
        <w:rPr>
          <w:bCs/>
          <w:color w:val="000000"/>
          <w:shd w:val="clear" w:color="auto" w:fill="FFFFFF"/>
        </w:rPr>
        <w:t xml:space="preserve">Obálka musí byť doručená na adresu:  </w:t>
      </w:r>
      <w:proofErr w:type="spellStart"/>
      <w:r w:rsidR="00C17322">
        <w:rPr>
          <w:bCs/>
          <w:color w:val="000000"/>
          <w:shd w:val="clear" w:color="auto" w:fill="FFFFFF"/>
        </w:rPr>
        <w:t>Elokovaného</w:t>
      </w:r>
      <w:proofErr w:type="spellEnd"/>
      <w:r w:rsidR="00C17322">
        <w:rPr>
          <w:bCs/>
          <w:color w:val="000000"/>
          <w:shd w:val="clear" w:color="auto" w:fill="FFFFFF"/>
        </w:rPr>
        <w:t xml:space="preserve"> pracoviska, </w:t>
      </w:r>
      <w:r>
        <w:rPr>
          <w:bCs/>
          <w:color w:val="000000"/>
          <w:shd w:val="clear" w:color="auto" w:fill="FFFFFF"/>
        </w:rPr>
        <w:t xml:space="preserve">Stredná odborná škola technická, J. </w:t>
      </w:r>
      <w:proofErr w:type="spellStart"/>
      <w:r>
        <w:rPr>
          <w:bCs/>
          <w:color w:val="000000"/>
          <w:shd w:val="clear" w:color="auto" w:fill="FFFFFF"/>
        </w:rPr>
        <w:t>Švermu</w:t>
      </w:r>
      <w:proofErr w:type="spellEnd"/>
      <w:r>
        <w:rPr>
          <w:bCs/>
          <w:color w:val="000000"/>
          <w:shd w:val="clear" w:color="auto" w:fill="FFFFFF"/>
        </w:rPr>
        <w:t xml:space="preserve"> 1, 960 01 Zvolen najneskôr do </w:t>
      </w:r>
      <w:r w:rsidR="006F2803" w:rsidRPr="006F2803">
        <w:rPr>
          <w:b/>
          <w:bCs/>
          <w:color w:val="FF0000"/>
          <w:shd w:val="clear" w:color="auto" w:fill="FFFFFF"/>
        </w:rPr>
        <w:t>23</w:t>
      </w:r>
      <w:r w:rsidRPr="006870D2">
        <w:rPr>
          <w:b/>
          <w:bCs/>
          <w:color w:val="FF0000"/>
          <w:shd w:val="clear" w:color="auto" w:fill="FFFFFF"/>
        </w:rPr>
        <w:t>.</w:t>
      </w:r>
      <w:r w:rsidRPr="00573333">
        <w:rPr>
          <w:b/>
          <w:bCs/>
          <w:color w:val="FF0000"/>
          <w:shd w:val="clear" w:color="auto" w:fill="FFFFFF"/>
        </w:rPr>
        <w:t xml:space="preserve"> </w:t>
      </w:r>
      <w:r w:rsidR="00C17322">
        <w:rPr>
          <w:b/>
          <w:bCs/>
          <w:color w:val="FF0000"/>
          <w:shd w:val="clear" w:color="auto" w:fill="FFFFFF"/>
        </w:rPr>
        <w:t>júna</w:t>
      </w:r>
      <w:r>
        <w:rPr>
          <w:b/>
          <w:bCs/>
          <w:color w:val="FF0000"/>
          <w:shd w:val="clear" w:color="auto" w:fill="FFFFFF"/>
        </w:rPr>
        <w:t xml:space="preserve"> </w:t>
      </w:r>
      <w:r w:rsidRPr="00573333">
        <w:rPr>
          <w:b/>
          <w:bCs/>
          <w:color w:val="FF0000"/>
          <w:shd w:val="clear" w:color="auto" w:fill="FFFFFF"/>
        </w:rPr>
        <w:t>202</w:t>
      </w:r>
      <w:r w:rsidR="00C17322">
        <w:rPr>
          <w:b/>
          <w:bCs/>
          <w:color w:val="FF0000"/>
          <w:shd w:val="clear" w:color="auto" w:fill="FFFFFF"/>
        </w:rPr>
        <w:t>6</w:t>
      </w:r>
      <w:r>
        <w:rPr>
          <w:b/>
          <w:bCs/>
          <w:color w:val="FF0000"/>
          <w:shd w:val="clear" w:color="auto" w:fill="FFFFFF"/>
        </w:rPr>
        <w:t xml:space="preserve"> </w:t>
      </w:r>
      <w:r w:rsidRPr="00573333">
        <w:rPr>
          <w:b/>
          <w:bCs/>
          <w:color w:val="FF0000"/>
          <w:shd w:val="clear" w:color="auto" w:fill="FFFFFF"/>
        </w:rPr>
        <w:t>do 12,00 hod</w:t>
      </w:r>
      <w:r w:rsidRPr="00D96C02">
        <w:rPr>
          <w:b/>
          <w:bCs/>
          <w:shd w:val="clear" w:color="auto" w:fill="FFFFFF"/>
        </w:rPr>
        <w:t>.</w:t>
      </w:r>
    </w:p>
    <w:p w:rsidR="005D6F31" w:rsidRPr="00D96C02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t>Návrh doručený po stanovenom termíne, resp. návrh, ktorý nebude obsahovať všetky požadované doklady uvedené v podmienkach obchodnej verejnej súťaže v bode 2, bude z obchodnej verejnej súťaže vylúčený.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t>Účastník nemôže označiť údaje svojho návrhu ako dôverné.</w:t>
      </w:r>
    </w:p>
    <w:p w:rsidR="005D6F31" w:rsidRDefault="005D6F31" w:rsidP="005D6F31">
      <w:pPr>
        <w:jc w:val="both"/>
        <w:rPr>
          <w:b/>
        </w:rPr>
      </w:pPr>
    </w:p>
    <w:p w:rsidR="005D6F31" w:rsidRPr="00B3215E" w:rsidRDefault="005D6F31" w:rsidP="005D6F31">
      <w:pPr>
        <w:numPr>
          <w:ilvl w:val="0"/>
          <w:numId w:val="5"/>
        </w:numPr>
        <w:jc w:val="both"/>
        <w:rPr>
          <w:b/>
        </w:rPr>
      </w:pPr>
      <w:r w:rsidRPr="00B3215E">
        <w:rPr>
          <w:bCs/>
          <w:color w:val="000000"/>
          <w:shd w:val="clear" w:color="auto" w:fill="FFFFFF"/>
        </w:rPr>
        <w:t xml:space="preserve">Pre účely tejto súťaže sa za úspešného navrhovateľa bude považovať navrhovateľ, ktorý predloží najvyššiu cenu nájomného za predmet obchodnej verejnej súťaže v bode </w:t>
      </w:r>
    </w:p>
    <w:p w:rsidR="005D6F31" w:rsidRDefault="005D6F31" w:rsidP="005D6F31">
      <w:pPr>
        <w:pStyle w:val="Odsekzoznamu"/>
        <w:rPr>
          <w:b/>
        </w:rPr>
      </w:pPr>
    </w:p>
    <w:p w:rsidR="005D6F31" w:rsidRPr="00B3215E" w:rsidRDefault="005D6F31" w:rsidP="005D6F31">
      <w:pPr>
        <w:ind w:left="720"/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t>Vyhlasovateľ si vyhradzuje právo v prípade formálnych nedostatkov, ktoré nemenia obsah súťaže návrhu vyzvať uchádzača na doplnenie jeho návrhu v termíne stanovenom vyhlasovateľom.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t>V prípade, že s navrhovateľom víťazného návrhu nebude uzatvorená zmluva s dôvodov na strane navrhovateľa, môže vyhlasovateľ uzavrieť zmluvu s navrhovateľom, ktorý sa vo vyhodnotení obchodnej verejnej súťaže umiestnil ako ďalší v poradí.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t>V prípade</w:t>
      </w:r>
      <w:r>
        <w:rPr>
          <w:b/>
        </w:rPr>
        <w:t xml:space="preserve"> </w:t>
      </w:r>
      <w:r>
        <w:rPr>
          <w:bCs/>
          <w:color w:val="000000"/>
          <w:shd w:val="clear" w:color="auto" w:fill="FFFFFF"/>
        </w:rPr>
        <w:t xml:space="preserve">ak z akýchkoľvek dôvodov navrhovateľ, ktorého ponuka bola najvyššia, neuzavrie nájomnú zmluvu v lehote určenej vyhlasovateľom súťaže, je vyhlasovateľ  oprávnený rokovať o uzatvorení nájomnej zmluvy s ostatnými navrhovateľmi v poradí ako boli ponuky </w:t>
      </w:r>
      <w:proofErr w:type="spellStart"/>
      <w:r>
        <w:rPr>
          <w:bCs/>
          <w:color w:val="000000"/>
          <w:shd w:val="clear" w:color="auto" w:fill="FFFFFF"/>
        </w:rPr>
        <w:t>vysúťažené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5D6F31" w:rsidRDefault="005D6F31" w:rsidP="005D6F31">
      <w:pPr>
        <w:pStyle w:val="Odsekzoznamu"/>
        <w:rPr>
          <w:bCs/>
          <w:color w:val="000000"/>
          <w:shd w:val="clear" w:color="auto" w:fill="FFFFFF"/>
        </w:rPr>
      </w:pPr>
    </w:p>
    <w:p w:rsidR="005D6F31" w:rsidRDefault="005D6F31" w:rsidP="005D6F31">
      <w:pPr>
        <w:ind w:left="720"/>
        <w:jc w:val="both"/>
        <w:rPr>
          <w:b/>
        </w:rPr>
      </w:pPr>
      <w:r>
        <w:rPr>
          <w:bCs/>
          <w:color w:val="000000"/>
          <w:shd w:val="clear" w:color="auto" w:fill="FFFFFF"/>
        </w:rPr>
        <w:t>Vyhlasovateľ je oprávnený rokovať o uzatvorení nájomnej zmluvy aj v prípadoch, ak z akýchkoľvek dôvodov navrhovateľ, ktorého ponuka bola najvyššia, neuzavrie nájomnú zmluvu v lehote určenej vyhlasovateľom súťaže.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lastRenderedPageBreak/>
        <w:t>Vyhlasovateľ si vyhradzuje právo odmietnuť navrhovateľa v prípade, ak je alebo v minulosti bol dlžníkom vyhlasovateľa resp. Banskobystrického samosprávneho kraja, ako zriaďovateľa vyhlasovateľa.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t>Navrhovatelia nemajú nárok na úhradu nákladov spojených s účasťou v tejto súťaži.</w:t>
      </w:r>
    </w:p>
    <w:p w:rsidR="005D6F31" w:rsidRDefault="005D6F31" w:rsidP="005D6F31">
      <w:pPr>
        <w:jc w:val="both"/>
        <w:rPr>
          <w:b/>
        </w:rPr>
      </w:pPr>
    </w:p>
    <w:p w:rsidR="005D6F31" w:rsidRPr="002F3516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Cs/>
          <w:color w:val="000000"/>
          <w:shd w:val="clear" w:color="auto" w:fill="FFFFFF"/>
        </w:rPr>
        <w:t xml:space="preserve">Obhliadku priestorov, ktoré sú predmetom obchodnej verejnej súťaže, si môže záujemca dohodnúť na tel. čísle 045/5330689, alebo 0908712879 v pracovných dňoch </w:t>
      </w:r>
      <w:r>
        <w:rPr>
          <w:b/>
          <w:bCs/>
          <w:color w:val="000000"/>
          <w:shd w:val="clear" w:color="auto" w:fill="FFFFFF"/>
        </w:rPr>
        <w:t xml:space="preserve">od 08,00 hod. do 14,00 hod. </w:t>
      </w:r>
      <w:r w:rsidRPr="00D96C02">
        <w:rPr>
          <w:b/>
          <w:bCs/>
          <w:shd w:val="clear" w:color="auto" w:fill="FFFFFF"/>
        </w:rPr>
        <w:t xml:space="preserve">do </w:t>
      </w:r>
      <w:r w:rsidRPr="006870D2">
        <w:rPr>
          <w:b/>
          <w:bCs/>
          <w:color w:val="FF0000"/>
          <w:shd w:val="clear" w:color="auto" w:fill="FFFFFF"/>
        </w:rPr>
        <w:t>1</w:t>
      </w:r>
      <w:r w:rsidR="00C17322">
        <w:rPr>
          <w:b/>
          <w:bCs/>
          <w:color w:val="FF0000"/>
          <w:shd w:val="clear" w:color="auto" w:fill="FFFFFF"/>
        </w:rPr>
        <w:t>7</w:t>
      </w:r>
      <w:r w:rsidRPr="006870D2">
        <w:rPr>
          <w:b/>
          <w:bCs/>
          <w:color w:val="FF0000"/>
          <w:shd w:val="clear" w:color="auto" w:fill="FFFFFF"/>
        </w:rPr>
        <w:t>.</w:t>
      </w:r>
      <w:r>
        <w:rPr>
          <w:b/>
          <w:bCs/>
          <w:color w:val="FF0000"/>
          <w:shd w:val="clear" w:color="auto" w:fill="FFFFFF"/>
        </w:rPr>
        <w:t xml:space="preserve"> </w:t>
      </w:r>
      <w:r w:rsidR="00C17322">
        <w:rPr>
          <w:b/>
          <w:bCs/>
          <w:color w:val="FF0000"/>
          <w:shd w:val="clear" w:color="auto" w:fill="FFFFFF"/>
        </w:rPr>
        <w:t>júna</w:t>
      </w:r>
      <w:r w:rsidRPr="00573333">
        <w:rPr>
          <w:b/>
          <w:bCs/>
          <w:color w:val="FF0000"/>
          <w:shd w:val="clear" w:color="auto" w:fill="FFFFFF"/>
        </w:rPr>
        <w:t xml:space="preserve"> 202</w:t>
      </w:r>
      <w:r w:rsidR="00C17322">
        <w:rPr>
          <w:b/>
          <w:bCs/>
          <w:color w:val="FF0000"/>
          <w:shd w:val="clear" w:color="auto" w:fill="FFFFFF"/>
        </w:rPr>
        <w:t>6</w:t>
      </w:r>
      <w:r w:rsidRPr="00D96C02">
        <w:rPr>
          <w:b/>
          <w:bCs/>
          <w:shd w:val="clear" w:color="auto" w:fill="FFFFFF"/>
        </w:rPr>
        <w:t>.</w:t>
      </w:r>
    </w:p>
    <w:p w:rsidR="005D6F31" w:rsidRDefault="005D6F31" w:rsidP="005D6F31">
      <w:pPr>
        <w:pStyle w:val="Odsekzoznamu"/>
        <w:rPr>
          <w:b/>
        </w:rPr>
      </w:pPr>
    </w:p>
    <w:p w:rsidR="005D6F31" w:rsidRPr="00D96C02" w:rsidRDefault="005D6F31" w:rsidP="005D6F31">
      <w:pPr>
        <w:ind w:left="720"/>
        <w:jc w:val="both"/>
        <w:rPr>
          <w:b/>
        </w:rPr>
      </w:pPr>
    </w:p>
    <w:p w:rsidR="005D6F31" w:rsidRDefault="005D6F31" w:rsidP="005D6F31">
      <w:pPr>
        <w:pStyle w:val="Odsekzoznamu"/>
        <w:rPr>
          <w:b/>
        </w:rPr>
      </w:pPr>
    </w:p>
    <w:p w:rsidR="005D6F31" w:rsidRPr="007108A4" w:rsidRDefault="005D6F31" w:rsidP="005D6F31">
      <w:pPr>
        <w:numPr>
          <w:ilvl w:val="0"/>
          <w:numId w:val="5"/>
        </w:numPr>
        <w:jc w:val="both"/>
        <w:rPr>
          <w:b/>
        </w:rPr>
      </w:pPr>
      <w:r>
        <w:t>Oznámenie o výsledku obchodnej verejnej súťaže bude zaslané všetkým uchádzačom do 20 pracovných dní od vyhodnotenia obchodnej verejnej súťaže.</w:t>
      </w:r>
    </w:p>
    <w:p w:rsidR="005D6F31" w:rsidRDefault="005D6F31" w:rsidP="005D6F31">
      <w:pPr>
        <w:pStyle w:val="Odsekzoznamu"/>
        <w:rPr>
          <w:b/>
        </w:rPr>
      </w:pPr>
    </w:p>
    <w:p w:rsidR="005D6F31" w:rsidRDefault="005D6F31" w:rsidP="005D6F31">
      <w:pPr>
        <w:ind w:left="720"/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t>Vyhlasovateľ si vyhradzuje:</w:t>
      </w:r>
    </w:p>
    <w:p w:rsidR="005D6F31" w:rsidRDefault="005D6F31" w:rsidP="005D6F31">
      <w:pPr>
        <w:numPr>
          <w:ilvl w:val="0"/>
          <w:numId w:val="7"/>
        </w:numPr>
        <w:jc w:val="both"/>
        <w:rPr>
          <w:b/>
        </w:rPr>
      </w:pPr>
      <w:r>
        <w:t>právo odmietnuť všetky predložené návrhy,</w:t>
      </w:r>
    </w:p>
    <w:p w:rsidR="005D6F31" w:rsidRDefault="005D6F31" w:rsidP="005D6F31">
      <w:pPr>
        <w:numPr>
          <w:ilvl w:val="0"/>
          <w:numId w:val="7"/>
        </w:numPr>
        <w:jc w:val="both"/>
        <w:rPr>
          <w:b/>
        </w:rPr>
      </w:pPr>
      <w:r>
        <w:t>právo uverejnené podmienky meniť, alebo súťaž zrušiť,</w:t>
      </w:r>
    </w:p>
    <w:p w:rsidR="005D6F31" w:rsidRDefault="005D6F31" w:rsidP="005D6F31">
      <w:pPr>
        <w:numPr>
          <w:ilvl w:val="0"/>
          <w:numId w:val="7"/>
        </w:numPr>
        <w:jc w:val="both"/>
        <w:rPr>
          <w:b/>
        </w:rPr>
      </w:pPr>
      <w:r>
        <w:t>právo predĺžiť lehotu na vyhlásenie výsledku súťaže.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C17322">
      <w:pPr>
        <w:numPr>
          <w:ilvl w:val="0"/>
          <w:numId w:val="5"/>
        </w:numPr>
        <w:rPr>
          <w:b/>
        </w:rPr>
      </w:pPr>
      <w:r>
        <w:t xml:space="preserve">Otváranie   obálok   a kontrola podmienok obchodnej verejnej súťaže sa bude konať dňa </w:t>
      </w:r>
      <w:r>
        <w:br/>
      </w:r>
      <w:r w:rsidR="006F2803">
        <w:rPr>
          <w:b/>
          <w:color w:val="FF0000"/>
        </w:rPr>
        <w:t>24</w:t>
      </w:r>
      <w:r w:rsidRPr="008032AC">
        <w:rPr>
          <w:b/>
          <w:color w:val="FF0000"/>
        </w:rPr>
        <w:t>.</w:t>
      </w:r>
      <w:r w:rsidRPr="00573333">
        <w:rPr>
          <w:b/>
          <w:color w:val="FF0000"/>
        </w:rPr>
        <w:t xml:space="preserve"> </w:t>
      </w:r>
      <w:r w:rsidR="00C17322">
        <w:rPr>
          <w:b/>
          <w:color w:val="FF0000"/>
        </w:rPr>
        <w:t>júna</w:t>
      </w:r>
      <w:r w:rsidRPr="00573333">
        <w:rPr>
          <w:b/>
          <w:color w:val="FF0000"/>
        </w:rPr>
        <w:t xml:space="preserve">  202</w:t>
      </w:r>
      <w:r w:rsidR="00C17322">
        <w:rPr>
          <w:b/>
          <w:color w:val="FF0000"/>
        </w:rPr>
        <w:t>6</w:t>
      </w:r>
      <w:r w:rsidRPr="00D96C02">
        <w:rPr>
          <w:b/>
        </w:rPr>
        <w:t xml:space="preserve"> o</w:t>
      </w:r>
      <w:r>
        <w:rPr>
          <w:b/>
        </w:rPr>
        <w:t xml:space="preserve"> 8,00 hod. v budove </w:t>
      </w:r>
      <w:proofErr w:type="spellStart"/>
      <w:r w:rsidR="00C17322">
        <w:rPr>
          <w:b/>
        </w:rPr>
        <w:t>Elokovaného</w:t>
      </w:r>
      <w:proofErr w:type="spellEnd"/>
      <w:r w:rsidR="00C17322">
        <w:rPr>
          <w:b/>
        </w:rPr>
        <w:t xml:space="preserve"> pracoviska, </w:t>
      </w:r>
      <w:r>
        <w:rPr>
          <w:b/>
        </w:rPr>
        <w:t xml:space="preserve">Strednej odbornej školy technickej, </w:t>
      </w:r>
      <w:r w:rsidR="00C17322">
        <w:rPr>
          <w:b/>
        </w:rPr>
        <w:t xml:space="preserve"> </w:t>
      </w:r>
      <w:r>
        <w:rPr>
          <w:b/>
        </w:rPr>
        <w:t xml:space="preserve">J. </w:t>
      </w:r>
      <w:proofErr w:type="spellStart"/>
      <w:r>
        <w:rPr>
          <w:b/>
        </w:rPr>
        <w:t>Švermu</w:t>
      </w:r>
      <w:proofErr w:type="spellEnd"/>
      <w:r>
        <w:rPr>
          <w:b/>
        </w:rPr>
        <w:t xml:space="preserve"> 1, 960 01 Zvolen</w:t>
      </w:r>
      <w:r>
        <w:t xml:space="preserve"> v miestnosti č. 108-kancelária riaditeľa školy.</w:t>
      </w:r>
    </w:p>
    <w:p w:rsidR="005D6F31" w:rsidRDefault="005D6F31" w:rsidP="005D6F31">
      <w:pPr>
        <w:ind w:left="720"/>
        <w:jc w:val="both"/>
        <w:rPr>
          <w:b/>
        </w:rPr>
      </w:pPr>
    </w:p>
    <w:p w:rsidR="005D6F31" w:rsidRDefault="005D6F31" w:rsidP="005D6F31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Všeobecne záväzné právne predpisy dodržiavané pri verejnej obchodnej súťaži</w:t>
      </w:r>
    </w:p>
    <w:p w:rsidR="005D6F31" w:rsidRDefault="005D6F31" w:rsidP="005D6F31">
      <w:pPr>
        <w:jc w:val="both"/>
        <w:rPr>
          <w:b/>
        </w:rPr>
      </w:pPr>
    </w:p>
    <w:p w:rsidR="005D6F31" w:rsidRDefault="005D6F31" w:rsidP="005D6F31">
      <w:pPr>
        <w:numPr>
          <w:ilvl w:val="0"/>
          <w:numId w:val="8"/>
        </w:numPr>
        <w:jc w:val="both"/>
      </w:pPr>
      <w:r>
        <w:t>zákon č. 513/1993 Zb. Obchodní zákonník v platnom znení,</w:t>
      </w:r>
    </w:p>
    <w:p w:rsidR="005D6F31" w:rsidRDefault="005D6F31" w:rsidP="005D6F31">
      <w:pPr>
        <w:numPr>
          <w:ilvl w:val="0"/>
          <w:numId w:val="8"/>
        </w:numPr>
        <w:jc w:val="both"/>
      </w:pPr>
      <w:r>
        <w:t>zákon č. 40/1964 Zb. Občiansky zákonník v platnom znení,</w:t>
      </w:r>
    </w:p>
    <w:p w:rsidR="005D6F31" w:rsidRDefault="005D6F31" w:rsidP="005D6F31">
      <w:pPr>
        <w:numPr>
          <w:ilvl w:val="0"/>
          <w:numId w:val="8"/>
        </w:numPr>
        <w:jc w:val="both"/>
      </w:pPr>
      <w:r>
        <w:t xml:space="preserve">zákon č. 162/1995 </w:t>
      </w:r>
      <w:proofErr w:type="spellStart"/>
      <w:r>
        <w:t>Z.z</w:t>
      </w:r>
      <w:proofErr w:type="spellEnd"/>
      <w:r>
        <w:t>. Katastrálny zákon v platnom znení,</w:t>
      </w:r>
    </w:p>
    <w:p w:rsidR="005D6F31" w:rsidRDefault="005D6F31" w:rsidP="005D6F31">
      <w:pPr>
        <w:numPr>
          <w:ilvl w:val="0"/>
          <w:numId w:val="8"/>
        </w:numPr>
        <w:jc w:val="both"/>
      </w:pPr>
      <w:r>
        <w:t xml:space="preserve">zákon č. 18/2018 </w:t>
      </w:r>
      <w:proofErr w:type="spellStart"/>
      <w:r>
        <w:t>Z.z</w:t>
      </w:r>
      <w:proofErr w:type="spellEnd"/>
      <w:r>
        <w:t>. o Ochrane osobných údajov v platnom znení</w:t>
      </w:r>
    </w:p>
    <w:p w:rsidR="005D6F31" w:rsidRDefault="005D6F31" w:rsidP="005D6F31">
      <w:pPr>
        <w:numPr>
          <w:ilvl w:val="0"/>
          <w:numId w:val="8"/>
        </w:numPr>
        <w:jc w:val="both"/>
      </w:pPr>
      <w:r>
        <w:t>zásady hospodárenia a nakladania s majetkom BBSK,</w:t>
      </w: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  <w:r>
        <w:t>Vo Zvolene 0</w:t>
      </w:r>
      <w:r w:rsidR="006F2803">
        <w:t>9</w:t>
      </w:r>
      <w:r w:rsidRPr="00D96C02">
        <w:t>.</w:t>
      </w:r>
      <w:r>
        <w:t>0</w:t>
      </w:r>
      <w:r w:rsidR="00C17322">
        <w:t>6</w:t>
      </w:r>
      <w:r w:rsidRPr="00D96C02">
        <w:t>.20</w:t>
      </w:r>
      <w:r>
        <w:t>2</w:t>
      </w:r>
      <w:r w:rsidR="00C17322">
        <w:t>6</w:t>
      </w: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</w:p>
    <w:p w:rsidR="005D6F31" w:rsidRDefault="005D6F31" w:rsidP="005D6F31">
      <w:pPr>
        <w:jc w:val="both"/>
      </w:pPr>
      <w:r>
        <w:t xml:space="preserve">              Ing. </w:t>
      </w:r>
      <w:r w:rsidR="00C17322">
        <w:t xml:space="preserve">Ivana </w:t>
      </w:r>
      <w:proofErr w:type="spellStart"/>
      <w:r w:rsidR="00C17322">
        <w:t>Santusová</w:t>
      </w:r>
      <w:proofErr w:type="spellEnd"/>
      <w:r w:rsidR="006F2803">
        <w:t xml:space="preserve">, </w:t>
      </w:r>
      <w:proofErr w:type="spellStart"/>
      <w:r w:rsidR="006F2803">
        <w:t>v.r</w:t>
      </w:r>
      <w:proofErr w:type="spellEnd"/>
      <w:r w:rsidR="006F2803">
        <w:t>.</w:t>
      </w:r>
      <w:r>
        <w:t xml:space="preserve">                                                  Mgr. Miroslav </w:t>
      </w:r>
      <w:proofErr w:type="spellStart"/>
      <w:r>
        <w:t>Chamula</w:t>
      </w:r>
      <w:proofErr w:type="spellEnd"/>
      <w:r w:rsidR="006F2803">
        <w:t xml:space="preserve">, </w:t>
      </w:r>
      <w:proofErr w:type="spellStart"/>
      <w:r w:rsidR="006F2803">
        <w:t>v.r</w:t>
      </w:r>
      <w:proofErr w:type="spellEnd"/>
      <w:r w:rsidR="006F2803">
        <w:t>.</w:t>
      </w:r>
    </w:p>
    <w:p w:rsidR="005D6F31" w:rsidRPr="00B3215E" w:rsidRDefault="005D6F31" w:rsidP="005D6F31">
      <w:pPr>
        <w:jc w:val="both"/>
      </w:pPr>
      <w:r>
        <w:t xml:space="preserve">vedúci </w:t>
      </w:r>
      <w:proofErr w:type="spellStart"/>
      <w:r>
        <w:t>technicko</w:t>
      </w:r>
      <w:proofErr w:type="spellEnd"/>
      <w:r>
        <w:t xml:space="preserve"> - ekonomických činností                          </w:t>
      </w:r>
      <w:r w:rsidR="00C17322">
        <w:t xml:space="preserve">           </w:t>
      </w:r>
      <w:r w:rsidR="006F2803">
        <w:t xml:space="preserve">         </w:t>
      </w:r>
      <w:bookmarkStart w:id="0" w:name="_GoBack"/>
      <w:bookmarkEnd w:id="0"/>
      <w:r>
        <w:t xml:space="preserve">   riaditeľ </w:t>
      </w:r>
      <w:r w:rsidR="00C17322">
        <w:t>školy</w:t>
      </w:r>
    </w:p>
    <w:p w:rsidR="000832C9" w:rsidRDefault="000832C9" w:rsidP="000832C9">
      <w:pPr>
        <w:jc w:val="both"/>
      </w:pPr>
    </w:p>
    <w:p w:rsidR="000832C9" w:rsidRDefault="000832C9" w:rsidP="000832C9"/>
    <w:p w:rsidR="000832C9" w:rsidRDefault="000832C9" w:rsidP="000832C9"/>
    <w:p w:rsidR="000832C9" w:rsidRDefault="000832C9" w:rsidP="000832C9"/>
    <w:p w:rsidR="000832C9" w:rsidRDefault="000832C9" w:rsidP="000832C9"/>
    <w:p w:rsidR="000832C9" w:rsidRDefault="000832C9" w:rsidP="000832C9"/>
    <w:p w:rsidR="00B00410" w:rsidRPr="000832C9" w:rsidRDefault="00B00410" w:rsidP="000832C9"/>
    <w:sectPr w:rsidR="00B00410" w:rsidRPr="000832C9" w:rsidSect="00F127E2">
      <w:headerReference w:type="default" r:id="rId11"/>
      <w:footerReference w:type="default" r:id="rId12"/>
      <w:pgSz w:w="11906" w:h="16838"/>
      <w:pgMar w:top="110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17" w:rsidRDefault="00667D17">
      <w:r>
        <w:separator/>
      </w:r>
    </w:p>
  </w:endnote>
  <w:endnote w:type="continuationSeparator" w:id="0">
    <w:p w:rsidR="00667D17" w:rsidRDefault="0066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cciusTEE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cciusTE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91F" w:rsidRDefault="00D7191F" w:rsidP="00D7191F">
    <w:pPr>
      <w:pStyle w:val="Pta"/>
      <w:jc w:val="center"/>
      <w:rPr>
        <w:b/>
        <w:bCs/>
        <w:sz w:val="18"/>
      </w:rPr>
    </w:pPr>
    <w:r>
      <w:rPr>
        <w:b/>
        <w:bCs/>
        <w:sz w:val="18"/>
      </w:rPr>
      <w:t>S</w:t>
    </w:r>
    <w:r w:rsidR="009D1D24">
      <w:rPr>
        <w:b/>
        <w:bCs/>
        <w:sz w:val="18"/>
      </w:rPr>
      <w:t>ekret</w:t>
    </w:r>
    <w:r w:rsidR="008A0CFA">
      <w:rPr>
        <w:b/>
        <w:bCs/>
        <w:sz w:val="18"/>
      </w:rPr>
      <w:t>ariát</w:t>
    </w:r>
    <w:r w:rsidR="009D1D24">
      <w:rPr>
        <w:b/>
        <w:bCs/>
        <w:sz w:val="18"/>
      </w:rPr>
      <w:t xml:space="preserve"> r</w:t>
    </w:r>
    <w:r w:rsidR="00F127E2">
      <w:rPr>
        <w:b/>
        <w:bCs/>
        <w:sz w:val="18"/>
      </w:rPr>
      <w:t>iaditeľa: 045/54</w:t>
    </w:r>
    <w:r w:rsidR="008A0CFA">
      <w:rPr>
        <w:b/>
        <w:bCs/>
        <w:sz w:val="18"/>
      </w:rPr>
      <w:t>5</w:t>
    </w:r>
    <w:r w:rsidR="00F127E2">
      <w:rPr>
        <w:b/>
        <w:bCs/>
        <w:sz w:val="18"/>
      </w:rPr>
      <w:t xml:space="preserve"> 5</w:t>
    </w:r>
    <w:r w:rsidR="008A0CFA">
      <w:rPr>
        <w:b/>
        <w:bCs/>
        <w:sz w:val="18"/>
      </w:rPr>
      <w:t>7</w:t>
    </w:r>
    <w:r w:rsidR="00F127E2">
      <w:rPr>
        <w:b/>
        <w:bCs/>
        <w:sz w:val="18"/>
      </w:rPr>
      <w:t xml:space="preserve"> </w:t>
    </w:r>
    <w:r w:rsidR="008A0CFA">
      <w:rPr>
        <w:b/>
        <w:bCs/>
        <w:sz w:val="18"/>
      </w:rPr>
      <w:t xml:space="preserve">73,  </w:t>
    </w:r>
    <w:r w:rsidR="00F127E2">
      <w:rPr>
        <w:b/>
        <w:bCs/>
        <w:sz w:val="18"/>
      </w:rPr>
      <w:t>Ekonomický úsek: 045/54</w:t>
    </w:r>
    <w:r w:rsidR="008A0CFA">
      <w:rPr>
        <w:b/>
        <w:bCs/>
        <w:sz w:val="18"/>
      </w:rPr>
      <w:t>5</w:t>
    </w:r>
    <w:r w:rsidR="00F127E2">
      <w:rPr>
        <w:b/>
        <w:bCs/>
        <w:sz w:val="18"/>
      </w:rPr>
      <w:t xml:space="preserve"> </w:t>
    </w:r>
    <w:r w:rsidR="008A0CFA">
      <w:rPr>
        <w:b/>
        <w:bCs/>
        <w:sz w:val="18"/>
      </w:rPr>
      <w:t>54</w:t>
    </w:r>
    <w:r w:rsidR="00F127E2">
      <w:rPr>
        <w:b/>
        <w:bCs/>
        <w:sz w:val="18"/>
      </w:rPr>
      <w:t xml:space="preserve"> </w:t>
    </w:r>
    <w:r w:rsidR="008A0CFA">
      <w:rPr>
        <w:b/>
        <w:bCs/>
        <w:sz w:val="18"/>
      </w:rPr>
      <w:t xml:space="preserve">94, </w:t>
    </w:r>
    <w:r w:rsidR="009D1D24">
      <w:rPr>
        <w:b/>
        <w:bCs/>
        <w:sz w:val="18"/>
      </w:rPr>
      <w:t xml:space="preserve">IČO: </w:t>
    </w:r>
    <w:r>
      <w:rPr>
        <w:b/>
        <w:bCs/>
        <w:sz w:val="18"/>
      </w:rPr>
      <w:t>57046531</w:t>
    </w:r>
    <w:r w:rsidR="009D1D24">
      <w:rPr>
        <w:b/>
        <w:bCs/>
        <w:sz w:val="18"/>
      </w:rPr>
      <w:t xml:space="preserve">, </w:t>
    </w:r>
    <w:r w:rsidR="00424D57">
      <w:rPr>
        <w:b/>
        <w:bCs/>
        <w:sz w:val="18"/>
      </w:rPr>
      <w:t>DIČ: 2122593187</w:t>
    </w:r>
  </w:p>
  <w:p w:rsidR="00D7191F" w:rsidRDefault="009D1D24" w:rsidP="00D7191F">
    <w:pPr>
      <w:pStyle w:val="Pta"/>
      <w:jc w:val="center"/>
      <w:rPr>
        <w:b/>
        <w:bCs/>
        <w:sz w:val="18"/>
      </w:rPr>
    </w:pPr>
    <w:r>
      <w:rPr>
        <w:b/>
        <w:bCs/>
        <w:sz w:val="18"/>
      </w:rPr>
      <w:t xml:space="preserve">e-mail: </w:t>
    </w:r>
    <w:hyperlink r:id="rId1" w:history="1">
      <w:r w:rsidRPr="001D53C0">
        <w:rPr>
          <w:rStyle w:val="Hypertextovprepojenie"/>
          <w:b/>
          <w:bCs/>
          <w:sz w:val="18"/>
        </w:rPr>
        <w:t>sekretariat@sssdetva.edu.sk</w:t>
      </w:r>
    </w:hyperlink>
    <w:r>
      <w:rPr>
        <w:b/>
        <w:bCs/>
        <w:sz w:val="18"/>
      </w:rPr>
      <w:t xml:space="preserve">, </w:t>
    </w:r>
    <w:hyperlink r:id="rId2" w:history="1">
      <w:r w:rsidRPr="001D53C0">
        <w:rPr>
          <w:rStyle w:val="Hypertextovprepojenie"/>
          <w:b/>
          <w:bCs/>
          <w:sz w:val="18"/>
        </w:rPr>
        <w:t>riaditel@sssdetva.edu.sk</w:t>
      </w:r>
    </w:hyperlink>
    <w:r w:rsidR="00620821">
      <w:rPr>
        <w:b/>
        <w:bCs/>
        <w:sz w:val="18"/>
      </w:rPr>
      <w:t xml:space="preserve">, </w:t>
    </w:r>
    <w:hyperlink r:id="rId3" w:history="1">
      <w:r w:rsidR="00D7191F" w:rsidRPr="00A0267A">
        <w:rPr>
          <w:rStyle w:val="Hypertextovprepojenie"/>
          <w:b/>
          <w:bCs/>
          <w:sz w:val="18"/>
        </w:rPr>
        <w:t>ssmzdy@sssdetva.edu.sk,</w:t>
      </w:r>
    </w:hyperlink>
  </w:p>
  <w:p w:rsidR="009D1D24" w:rsidRPr="00F127E2" w:rsidRDefault="00F127E2" w:rsidP="00D7191F">
    <w:pPr>
      <w:pStyle w:val="Pta"/>
      <w:jc w:val="center"/>
      <w:rPr>
        <w:b/>
        <w:bCs/>
        <w:sz w:val="18"/>
      </w:rPr>
    </w:pPr>
    <w:r>
      <w:rPr>
        <w:b/>
        <w:bCs/>
        <w:sz w:val="18"/>
      </w:rPr>
      <w:t xml:space="preserve">webová stránka: </w:t>
    </w:r>
    <w:hyperlink r:id="rId4" w:history="1">
      <w:r w:rsidR="00893AA8" w:rsidRPr="00893AA8">
        <w:rPr>
          <w:rStyle w:val="Hypertextovprepojenie"/>
          <w:b/>
          <w:sz w:val="18"/>
          <w:szCs w:val="18"/>
        </w:rPr>
        <w:t>www.goat.proxia.sk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17" w:rsidRDefault="00667D17">
      <w:r>
        <w:separator/>
      </w:r>
    </w:p>
  </w:footnote>
  <w:footnote w:type="continuationSeparator" w:id="0">
    <w:p w:rsidR="00667D17" w:rsidRDefault="0066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Borders>
        <w:bottom w:val="single" w:sz="6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126"/>
      <w:gridCol w:w="4111"/>
    </w:tblGrid>
    <w:tr w:rsidR="004D7170" w:rsidTr="00D04207">
      <w:trPr>
        <w:trHeight w:val="1166"/>
      </w:trPr>
      <w:tc>
        <w:tcPr>
          <w:tcW w:w="3331" w:type="dxa"/>
        </w:tcPr>
        <w:p w:rsidR="004D7170" w:rsidRDefault="00D7191F" w:rsidP="00C06D60">
          <w:pPr>
            <w:pStyle w:val="Pa2"/>
            <w:rPr>
              <w:rFonts w:cs="AcciusTEE-Bold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 wp14:anchorId="1D41FE30" wp14:editId="1F5C6EED">
                <wp:simplePos x="0" y="0"/>
                <wp:positionH relativeFrom="column">
                  <wp:posOffset>-765810</wp:posOffset>
                </wp:positionH>
                <wp:positionV relativeFrom="paragraph">
                  <wp:posOffset>21590</wp:posOffset>
                </wp:positionV>
                <wp:extent cx="654685" cy="669290"/>
                <wp:effectExtent l="0" t="0" r="0" b="0"/>
                <wp:wrapSquare wrapText="bothSides"/>
                <wp:docPr id="3" name="Obrázo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685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D7170" w:rsidRPr="00D04207" w:rsidRDefault="004D7170" w:rsidP="00C06D60">
          <w:pPr>
            <w:pStyle w:val="Pa2"/>
            <w:rPr>
              <w:rFonts w:ascii="Arial" w:hAnsi="Arial" w:cs="Arial"/>
              <w:sz w:val="18"/>
              <w:szCs w:val="18"/>
            </w:rPr>
          </w:pPr>
          <w:r w:rsidRPr="00D04207">
            <w:rPr>
              <w:rFonts w:ascii="Arial" w:hAnsi="Arial" w:cs="Arial"/>
              <w:b/>
              <w:sz w:val="18"/>
              <w:szCs w:val="18"/>
            </w:rPr>
            <w:t>BANSKOBYSTRICKÝ</w:t>
          </w:r>
        </w:p>
        <w:p w:rsidR="004D7170" w:rsidRPr="00C06D60" w:rsidRDefault="004D7170" w:rsidP="00C06D60">
          <w:pPr>
            <w:tabs>
              <w:tab w:val="left" w:pos="1440"/>
            </w:tabs>
            <w:rPr>
              <w:rFonts w:ascii="AcciusTEE-Regu" w:hAnsi="AcciusTEE-Regu"/>
              <w:b/>
            </w:rPr>
          </w:pPr>
          <w:r w:rsidRPr="00D04207">
            <w:rPr>
              <w:b/>
              <w:sz w:val="18"/>
              <w:szCs w:val="18"/>
            </w:rPr>
            <w:t>SAMOSPRÁVNY KRAJ</w:t>
          </w:r>
        </w:p>
      </w:tc>
      <w:tc>
        <w:tcPr>
          <w:tcW w:w="2126" w:type="dxa"/>
          <w:vAlign w:val="center"/>
        </w:tcPr>
        <w:p w:rsidR="00D04207" w:rsidRDefault="00D7191F" w:rsidP="00D04207"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07C13136" wp14:editId="7C502CAE">
                <wp:simplePos x="0" y="0"/>
                <wp:positionH relativeFrom="column">
                  <wp:posOffset>17145</wp:posOffset>
                </wp:positionH>
                <wp:positionV relativeFrom="paragraph">
                  <wp:posOffset>1905</wp:posOffset>
                </wp:positionV>
                <wp:extent cx="1255395" cy="419100"/>
                <wp:effectExtent l="0" t="0" r="1905" b="0"/>
                <wp:wrapNone/>
                <wp:docPr id="2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53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D7170" w:rsidRDefault="004D7170" w:rsidP="00D04207">
          <w:pPr>
            <w:pStyle w:val="Hlavika"/>
            <w:ind w:left="-77" w:right="-70" w:firstLine="7"/>
          </w:pPr>
        </w:p>
      </w:tc>
      <w:tc>
        <w:tcPr>
          <w:tcW w:w="4111" w:type="dxa"/>
          <w:vAlign w:val="center"/>
        </w:tcPr>
        <w:p w:rsidR="004D7170" w:rsidRPr="00D04207" w:rsidRDefault="00D04207" w:rsidP="004503C8">
          <w:pPr>
            <w:pStyle w:val="Popis"/>
            <w:rPr>
              <w:rFonts w:ascii="Arial" w:hAnsi="Arial"/>
              <w:caps/>
              <w:sz w:val="18"/>
              <w:szCs w:val="18"/>
            </w:rPr>
          </w:pPr>
          <w:r w:rsidRPr="00D04207">
            <w:rPr>
              <w:rFonts w:ascii="Arial" w:hAnsi="Arial"/>
              <w:sz w:val="18"/>
              <w:szCs w:val="18"/>
            </w:rPr>
            <w:t>Gymnázium, Obchodná akadémia a Stredná odborná škola technická</w:t>
          </w:r>
        </w:p>
        <w:p w:rsidR="004D7170" w:rsidRPr="009D1D24" w:rsidRDefault="00D04207" w:rsidP="00D04207">
          <w:pPr>
            <w:pStyle w:val="Hlavika"/>
            <w:jc w:val="center"/>
            <w:rPr>
              <w:rFonts w:ascii="AcciusTEE-Regu" w:hAnsi="AcciusTEE-Regu"/>
              <w:b/>
              <w:bCs/>
              <w:caps/>
              <w:sz w:val="20"/>
              <w:szCs w:val="20"/>
            </w:rPr>
          </w:pPr>
          <w:r w:rsidRPr="00D04207">
            <w:rPr>
              <w:b/>
              <w:sz w:val="18"/>
              <w:szCs w:val="18"/>
            </w:rPr>
            <w:t xml:space="preserve">Štúrova  </w:t>
          </w:r>
          <w:r w:rsidR="009D1D24" w:rsidRPr="00D04207">
            <w:rPr>
              <w:b/>
              <w:caps/>
              <w:sz w:val="18"/>
              <w:szCs w:val="18"/>
            </w:rPr>
            <w:t>848, 962 12</w:t>
          </w:r>
          <w:r w:rsidR="000D595D" w:rsidRPr="00D04207">
            <w:rPr>
              <w:b/>
              <w:caps/>
              <w:sz w:val="18"/>
              <w:szCs w:val="18"/>
            </w:rPr>
            <w:t xml:space="preserve"> </w:t>
          </w:r>
          <w:r w:rsidR="009D1D24" w:rsidRPr="00D04207">
            <w:rPr>
              <w:b/>
              <w:caps/>
              <w:sz w:val="18"/>
              <w:szCs w:val="18"/>
            </w:rPr>
            <w:t xml:space="preserve"> </w:t>
          </w:r>
          <w:r w:rsidRPr="00D04207">
            <w:rPr>
              <w:b/>
              <w:sz w:val="18"/>
              <w:szCs w:val="18"/>
            </w:rPr>
            <w:t>Detva</w:t>
          </w:r>
        </w:p>
      </w:tc>
    </w:tr>
  </w:tbl>
  <w:p w:rsidR="008973DA" w:rsidRPr="008973DA" w:rsidRDefault="008973DA" w:rsidP="004503C8">
    <w:pPr>
      <w:rPr>
        <w:rFonts w:ascii="Bookman Old Style" w:hAnsi="Bookman Old Style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695"/>
    <w:multiLevelType w:val="hybridMultilevel"/>
    <w:tmpl w:val="B49C41EE"/>
    <w:lvl w:ilvl="0" w:tplc="BF5E107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C5C51"/>
    <w:multiLevelType w:val="hybridMultilevel"/>
    <w:tmpl w:val="A3102AC4"/>
    <w:lvl w:ilvl="0" w:tplc="037E46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BC6A1C"/>
    <w:multiLevelType w:val="hybridMultilevel"/>
    <w:tmpl w:val="68CAA636"/>
    <w:lvl w:ilvl="0" w:tplc="875AFAC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471EA5"/>
    <w:multiLevelType w:val="hybridMultilevel"/>
    <w:tmpl w:val="BD7020D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0852"/>
    <w:multiLevelType w:val="hybridMultilevel"/>
    <w:tmpl w:val="D012D56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6252F9C"/>
    <w:multiLevelType w:val="hybridMultilevel"/>
    <w:tmpl w:val="0B622E72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9418C4">
      <w:start w:val="1"/>
      <w:numFmt w:val="decimal"/>
      <w:pStyle w:val="Jana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B26A4"/>
    <w:multiLevelType w:val="hybridMultilevel"/>
    <w:tmpl w:val="C3B0CEF0"/>
    <w:lvl w:ilvl="0" w:tplc="7AC41C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6040E"/>
    <w:multiLevelType w:val="hybridMultilevel"/>
    <w:tmpl w:val="A3FA4F4A"/>
    <w:lvl w:ilvl="0" w:tplc="4408369E">
      <w:start w:val="1"/>
      <w:numFmt w:val="lowerLetter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22"/>
    <w:rsid w:val="000022B6"/>
    <w:rsid w:val="0003183E"/>
    <w:rsid w:val="000450C2"/>
    <w:rsid w:val="00046579"/>
    <w:rsid w:val="000832C9"/>
    <w:rsid w:val="000855A7"/>
    <w:rsid w:val="00087365"/>
    <w:rsid w:val="00087700"/>
    <w:rsid w:val="000D275B"/>
    <w:rsid w:val="000D595D"/>
    <w:rsid w:val="001029B3"/>
    <w:rsid w:val="00170B9B"/>
    <w:rsid w:val="0019104A"/>
    <w:rsid w:val="001A4C47"/>
    <w:rsid w:val="001A618A"/>
    <w:rsid w:val="001F6D6E"/>
    <w:rsid w:val="0020670E"/>
    <w:rsid w:val="00220B35"/>
    <w:rsid w:val="00226707"/>
    <w:rsid w:val="00231A80"/>
    <w:rsid w:val="00236AE9"/>
    <w:rsid w:val="00247ADB"/>
    <w:rsid w:val="00267A25"/>
    <w:rsid w:val="00273840"/>
    <w:rsid w:val="002760B9"/>
    <w:rsid w:val="002A0CE4"/>
    <w:rsid w:val="002B13AB"/>
    <w:rsid w:val="002B330F"/>
    <w:rsid w:val="002C0483"/>
    <w:rsid w:val="002E3CE9"/>
    <w:rsid w:val="0032389A"/>
    <w:rsid w:val="003315FD"/>
    <w:rsid w:val="003346FF"/>
    <w:rsid w:val="00340B88"/>
    <w:rsid w:val="003706A3"/>
    <w:rsid w:val="003D1737"/>
    <w:rsid w:val="004020CE"/>
    <w:rsid w:val="004120DF"/>
    <w:rsid w:val="004123F9"/>
    <w:rsid w:val="00424D57"/>
    <w:rsid w:val="00430B6E"/>
    <w:rsid w:val="00436453"/>
    <w:rsid w:val="004503C8"/>
    <w:rsid w:val="00450985"/>
    <w:rsid w:val="00463371"/>
    <w:rsid w:val="00484617"/>
    <w:rsid w:val="0048482A"/>
    <w:rsid w:val="00497443"/>
    <w:rsid w:val="004B24B3"/>
    <w:rsid w:val="004B5D6A"/>
    <w:rsid w:val="004C7CD7"/>
    <w:rsid w:val="004D7170"/>
    <w:rsid w:val="004E027A"/>
    <w:rsid w:val="004E2095"/>
    <w:rsid w:val="004E50D6"/>
    <w:rsid w:val="004E61D2"/>
    <w:rsid w:val="00517123"/>
    <w:rsid w:val="00522C82"/>
    <w:rsid w:val="00533E5A"/>
    <w:rsid w:val="005379A1"/>
    <w:rsid w:val="005531A3"/>
    <w:rsid w:val="005753E6"/>
    <w:rsid w:val="005A217D"/>
    <w:rsid w:val="005D6F31"/>
    <w:rsid w:val="006057A6"/>
    <w:rsid w:val="006179A5"/>
    <w:rsid w:val="00620821"/>
    <w:rsid w:val="006602B6"/>
    <w:rsid w:val="00667D17"/>
    <w:rsid w:val="006C2BB1"/>
    <w:rsid w:val="006F2803"/>
    <w:rsid w:val="00700E05"/>
    <w:rsid w:val="00707E81"/>
    <w:rsid w:val="0072767F"/>
    <w:rsid w:val="0073443C"/>
    <w:rsid w:val="00734763"/>
    <w:rsid w:val="007462A2"/>
    <w:rsid w:val="00757322"/>
    <w:rsid w:val="00767321"/>
    <w:rsid w:val="007750B1"/>
    <w:rsid w:val="007D469C"/>
    <w:rsid w:val="007F5606"/>
    <w:rsid w:val="007F7F03"/>
    <w:rsid w:val="008446A3"/>
    <w:rsid w:val="00846FF2"/>
    <w:rsid w:val="00850D3F"/>
    <w:rsid w:val="0089136E"/>
    <w:rsid w:val="00893AA8"/>
    <w:rsid w:val="008973DA"/>
    <w:rsid w:val="008A0CFA"/>
    <w:rsid w:val="008D4AB1"/>
    <w:rsid w:val="008E665A"/>
    <w:rsid w:val="008F3DE7"/>
    <w:rsid w:val="00912669"/>
    <w:rsid w:val="00913371"/>
    <w:rsid w:val="00922514"/>
    <w:rsid w:val="009C5A2F"/>
    <w:rsid w:val="009D1D24"/>
    <w:rsid w:val="00A25A44"/>
    <w:rsid w:val="00A46520"/>
    <w:rsid w:val="00A50BEB"/>
    <w:rsid w:val="00A908C9"/>
    <w:rsid w:val="00AB7B58"/>
    <w:rsid w:val="00AE5DBD"/>
    <w:rsid w:val="00B00410"/>
    <w:rsid w:val="00B116FF"/>
    <w:rsid w:val="00BA75A7"/>
    <w:rsid w:val="00BC18C3"/>
    <w:rsid w:val="00BF37EE"/>
    <w:rsid w:val="00C02ABE"/>
    <w:rsid w:val="00C06D60"/>
    <w:rsid w:val="00C16451"/>
    <w:rsid w:val="00C17322"/>
    <w:rsid w:val="00C23692"/>
    <w:rsid w:val="00C370FA"/>
    <w:rsid w:val="00C42DF8"/>
    <w:rsid w:val="00C44217"/>
    <w:rsid w:val="00C443DA"/>
    <w:rsid w:val="00C56772"/>
    <w:rsid w:val="00C8060F"/>
    <w:rsid w:val="00CA0EB3"/>
    <w:rsid w:val="00CA64DE"/>
    <w:rsid w:val="00CB3FCC"/>
    <w:rsid w:val="00CB75E1"/>
    <w:rsid w:val="00CC7B64"/>
    <w:rsid w:val="00D04207"/>
    <w:rsid w:val="00D7191F"/>
    <w:rsid w:val="00D81033"/>
    <w:rsid w:val="00DA1647"/>
    <w:rsid w:val="00DC34C3"/>
    <w:rsid w:val="00DD4E16"/>
    <w:rsid w:val="00DF46B4"/>
    <w:rsid w:val="00E14F36"/>
    <w:rsid w:val="00E1718C"/>
    <w:rsid w:val="00E2740F"/>
    <w:rsid w:val="00E4527A"/>
    <w:rsid w:val="00E460A0"/>
    <w:rsid w:val="00E81BAF"/>
    <w:rsid w:val="00F127E2"/>
    <w:rsid w:val="00F26EE4"/>
    <w:rsid w:val="00F42124"/>
    <w:rsid w:val="00F44798"/>
    <w:rsid w:val="00F84ADD"/>
    <w:rsid w:val="00FD523C"/>
    <w:rsid w:val="00FE4D76"/>
    <w:rsid w:val="00FE7F80"/>
    <w:rsid w:val="00FF0CE1"/>
    <w:rsid w:val="00F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9FAAC4"/>
  <w15:chartTrackingRefBased/>
  <w15:docId w15:val="{12EAC470-A031-47B7-A360-83EAD695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1D24"/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qFormat/>
    <w:rsid w:val="000855A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9D1D24"/>
    <w:pPr>
      <w:keepNext/>
      <w:outlineLvl w:val="1"/>
    </w:pPr>
    <w:rPr>
      <w:b/>
      <w:bCs/>
      <w:sz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Jana">
    <w:name w:val="Jana"/>
    <w:basedOn w:val="Normlny"/>
    <w:rsid w:val="008446A3"/>
    <w:pPr>
      <w:numPr>
        <w:ilvl w:val="1"/>
        <w:numId w:val="1"/>
      </w:numPr>
    </w:pPr>
    <w:rPr>
      <w:b/>
      <w:color w:val="339966"/>
      <w:sz w:val="28"/>
      <w:szCs w:val="28"/>
    </w:rPr>
  </w:style>
  <w:style w:type="character" w:customStyle="1" w:styleId="katka">
    <w:name w:val="katka"/>
    <w:rsid w:val="00430B6E"/>
    <w:rPr>
      <w:rFonts w:ascii="Times New Roman" w:hAnsi="Times New Roman"/>
      <w:smallCaps/>
      <w:sz w:val="36"/>
      <w:szCs w:val="36"/>
      <w:u w:color="FF0000"/>
    </w:rPr>
  </w:style>
  <w:style w:type="paragraph" w:customStyle="1" w:styleId="Zuzka">
    <w:name w:val="Zuzka"/>
    <w:basedOn w:val="Normlny"/>
    <w:rsid w:val="00430B6E"/>
    <w:pPr>
      <w:spacing w:line="360" w:lineRule="auto"/>
    </w:pPr>
    <w:rPr>
      <w:rFonts w:ascii="Courier New" w:hAnsi="Courier New"/>
    </w:rPr>
  </w:style>
  <w:style w:type="paragraph" w:customStyle="1" w:styleId="hhh">
    <w:name w:val="hhh"/>
    <w:basedOn w:val="Normlny"/>
    <w:rsid w:val="00430B6E"/>
    <w:pPr>
      <w:spacing w:line="360" w:lineRule="auto"/>
    </w:pPr>
    <w:rPr>
      <w:rFonts w:ascii="Courier New" w:hAnsi="Courier New"/>
    </w:rPr>
  </w:style>
  <w:style w:type="character" w:customStyle="1" w:styleId="Pondelok">
    <w:name w:val="Pondelok"/>
    <w:rsid w:val="00DC34C3"/>
    <w:rPr>
      <w:rFonts w:ascii="Vivaldi" w:hAnsi="Vivaldi"/>
      <w:b/>
      <w:i/>
      <w:color w:val="FF00FF"/>
      <w:sz w:val="52"/>
      <w:szCs w:val="52"/>
      <w:u w:val="dash"/>
    </w:rPr>
  </w:style>
  <w:style w:type="paragraph" w:customStyle="1" w:styleId="Utorok">
    <w:name w:val="Utorok"/>
    <w:basedOn w:val="Normlny"/>
    <w:rsid w:val="00DC34C3"/>
    <w:pPr>
      <w:spacing w:line="480" w:lineRule="auto"/>
      <w:ind w:left="567"/>
      <w:jc w:val="both"/>
    </w:pPr>
  </w:style>
  <w:style w:type="paragraph" w:customStyle="1" w:styleId="tl1">
    <w:name w:val="Štýl1"/>
    <w:basedOn w:val="Nadpis1"/>
    <w:rsid w:val="000855A7"/>
    <w:pPr>
      <w:spacing w:line="360" w:lineRule="auto"/>
      <w:jc w:val="center"/>
    </w:pPr>
    <w:rPr>
      <w:i/>
      <w:color w:val="3366FF"/>
      <w:sz w:val="40"/>
      <w:szCs w:val="40"/>
    </w:rPr>
  </w:style>
  <w:style w:type="paragraph" w:customStyle="1" w:styleId="tl2">
    <w:name w:val="Štýl2"/>
    <w:basedOn w:val="Nadpis1"/>
    <w:rsid w:val="000855A7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line="360" w:lineRule="auto"/>
      <w:jc w:val="center"/>
    </w:pPr>
    <w:rPr>
      <w:color w:val="3366FF"/>
      <w:sz w:val="40"/>
    </w:rPr>
  </w:style>
  <w:style w:type="paragraph" w:customStyle="1" w:styleId="tl4">
    <w:name w:val="Štýl4"/>
    <w:basedOn w:val="Nadpis1"/>
    <w:rsid w:val="000855A7"/>
    <w:pPr>
      <w:jc w:val="center"/>
    </w:pPr>
    <w:rPr>
      <w:color w:val="3366FF"/>
      <w:sz w:val="40"/>
    </w:rPr>
  </w:style>
  <w:style w:type="paragraph" w:customStyle="1" w:styleId="janko">
    <w:name w:val="janko"/>
    <w:basedOn w:val="Normlny"/>
    <w:rsid w:val="00CB3FCC"/>
    <w:rPr>
      <w:b/>
      <w:i/>
      <w:color w:val="FF0000"/>
      <w:sz w:val="40"/>
      <w:u w:val="single"/>
    </w:rPr>
  </w:style>
  <w:style w:type="character" w:customStyle="1" w:styleId="tl3">
    <w:name w:val="Štýl3"/>
    <w:rsid w:val="00E81BAF"/>
    <w:rPr>
      <w:rFonts w:ascii="Magneto" w:hAnsi="Magneto"/>
      <w:i/>
      <w:sz w:val="36"/>
      <w:u w:val="single"/>
    </w:rPr>
  </w:style>
  <w:style w:type="paragraph" w:customStyle="1" w:styleId="tretiacka">
    <w:name w:val="tretiacka"/>
    <w:basedOn w:val="Normlny"/>
    <w:rsid w:val="00E81BAF"/>
  </w:style>
  <w:style w:type="character" w:customStyle="1" w:styleId="Vlastnnadpis3oa2">
    <w:name w:val="Vlastný nadpis 3oa2"/>
    <w:rsid w:val="00267A25"/>
    <w:rPr>
      <w:rFonts w:ascii="Monotype Corsiva" w:hAnsi="Monotype Corsiva"/>
      <w:b/>
      <w:sz w:val="48"/>
    </w:rPr>
  </w:style>
  <w:style w:type="paragraph" w:customStyle="1" w:styleId="Vlastnodsek3oa2">
    <w:name w:val="Vlastný odsek 3oa2"/>
    <w:basedOn w:val="Normlny"/>
    <w:rsid w:val="00267A25"/>
  </w:style>
  <w:style w:type="paragraph" w:customStyle="1" w:styleId="Default">
    <w:name w:val="Default"/>
    <w:rsid w:val="00436453"/>
    <w:pPr>
      <w:autoSpaceDE w:val="0"/>
      <w:autoSpaceDN w:val="0"/>
      <w:adjustRightInd w:val="0"/>
    </w:pPr>
    <w:rPr>
      <w:rFonts w:ascii="AcciusTEE-Regu" w:hAnsi="AcciusTEE-Regu" w:cs="AcciusTEE-Regu"/>
    </w:rPr>
  </w:style>
  <w:style w:type="paragraph" w:customStyle="1" w:styleId="Pa2">
    <w:name w:val="Pa2"/>
    <w:basedOn w:val="Default"/>
    <w:next w:val="Default"/>
    <w:rsid w:val="00436453"/>
    <w:pPr>
      <w:spacing w:line="241" w:lineRule="auto"/>
    </w:pPr>
    <w:rPr>
      <w:rFonts w:cs="Times New Roman"/>
      <w:sz w:val="24"/>
      <w:szCs w:val="24"/>
    </w:rPr>
  </w:style>
  <w:style w:type="paragraph" w:customStyle="1" w:styleId="Pa0">
    <w:name w:val="Pa0"/>
    <w:basedOn w:val="Default"/>
    <w:next w:val="Default"/>
    <w:rsid w:val="00436453"/>
    <w:pPr>
      <w:spacing w:line="241" w:lineRule="auto"/>
    </w:pPr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rsid w:val="008973D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973DA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973DA"/>
    <w:pPr>
      <w:jc w:val="center"/>
    </w:pPr>
    <w:rPr>
      <w:rFonts w:ascii="Bookman Old Style" w:hAnsi="Bookman Old Style"/>
      <w:b/>
      <w:bCs/>
      <w:spacing w:val="26"/>
      <w:sz w:val="40"/>
      <w:lang w:eastAsia="cs-CZ"/>
    </w:rPr>
  </w:style>
  <w:style w:type="character" w:styleId="Hypertextovprepojenie">
    <w:name w:val="Hyperlink"/>
    <w:rsid w:val="009D1D24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274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2740F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7191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3D1737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rsid w:val="000832C9"/>
    <w:rPr>
      <w:rFonts w:ascii="Arial" w:hAnsi="Arial" w:cs="Arial"/>
      <w:sz w:val="22"/>
      <w:szCs w:val="22"/>
    </w:rPr>
  </w:style>
  <w:style w:type="character" w:styleId="Siln">
    <w:name w:val="Strong"/>
    <w:uiPriority w:val="22"/>
    <w:qFormat/>
    <w:rsid w:val="000832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mzdy@sssdetva.edu.sk," TargetMode="External"/><Relationship Id="rId2" Type="http://schemas.openxmlformats.org/officeDocument/2006/relationships/hyperlink" Target="mailto:riaditel@sssdetva.edu.sk" TargetMode="External"/><Relationship Id="rId1" Type="http://schemas.openxmlformats.org/officeDocument/2006/relationships/hyperlink" Target="mailto:sekretariat@sssdetva.edu.sk" TargetMode="External"/><Relationship Id="rId4" Type="http://schemas.openxmlformats.org/officeDocument/2006/relationships/hyperlink" Target="http://www.goat.proxia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ravca\AppData\Local\Temp\pid-9580\GOAT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11c202-69b4-4e57-a4d1-a7ec71b7dd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F03700161E249A6F0B7078CA461FB" ma:contentTypeVersion="18" ma:contentTypeDescription="Umožňuje vytvoriť nový dokument." ma:contentTypeScope="" ma:versionID="b01e1b76944b780d5c513972ec298a6f">
  <xsd:schema xmlns:xsd="http://www.w3.org/2001/XMLSchema" xmlns:xs="http://www.w3.org/2001/XMLSchema" xmlns:p="http://schemas.microsoft.com/office/2006/metadata/properties" xmlns:ns3="158f9598-99f6-43ed-8016-b966066edc93" xmlns:ns4="5011c202-69b4-4e57-a4d1-a7ec71b7dd4f" targetNamespace="http://schemas.microsoft.com/office/2006/metadata/properties" ma:root="true" ma:fieldsID="a038ea1af8e8be58a760dfaae16f486a" ns3:_="" ns4:_="">
    <xsd:import namespace="158f9598-99f6-43ed-8016-b966066edc93"/>
    <xsd:import namespace="5011c202-69b4-4e57-a4d1-a7ec71b7dd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_activity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f9598-99f6-43ed-8016-b966066edc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ríkaz hash indikátora zdieľ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1c202-69b4-4e57-a4d1-a7ec71b7d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1AAFD-B818-4B6B-963D-36A03D260ADC}">
  <ds:schemaRefs>
    <ds:schemaRef ds:uri="http://schemas.microsoft.com/office/2006/metadata/properties"/>
    <ds:schemaRef ds:uri="http://schemas.microsoft.com/office/infopath/2007/PartnerControls"/>
    <ds:schemaRef ds:uri="5011c202-69b4-4e57-a4d1-a7ec71b7dd4f"/>
  </ds:schemaRefs>
</ds:datastoreItem>
</file>

<file path=customXml/itemProps2.xml><?xml version="1.0" encoding="utf-8"?>
<ds:datastoreItem xmlns:ds="http://schemas.openxmlformats.org/officeDocument/2006/customXml" ds:itemID="{51FE4C12-2E44-497B-802F-36EAFF4D3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f9598-99f6-43ed-8016-b966066edc93"/>
    <ds:schemaRef ds:uri="5011c202-69b4-4e57-a4d1-a7ec71b7d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B2F523-BA21-4397-B83B-DA6CDCE023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EA6A3-EAEF-494E-A821-1BDD01F32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GOAT</Template>
  <TotalTime>5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Spojena stredna skola   Detva</Company>
  <LinksUpToDate>false</LinksUpToDate>
  <CharactersWithSpaces>6256</CharactersWithSpaces>
  <SharedDoc>false</SharedDoc>
  <HLinks>
    <vt:vector size="24" baseType="variant">
      <vt:variant>
        <vt:i4>3604529</vt:i4>
      </vt:variant>
      <vt:variant>
        <vt:i4>9</vt:i4>
      </vt:variant>
      <vt:variant>
        <vt:i4>0</vt:i4>
      </vt:variant>
      <vt:variant>
        <vt:i4>5</vt:i4>
      </vt:variant>
      <vt:variant>
        <vt:lpwstr>http://www.sssdetva.edu.sk/</vt:lpwstr>
      </vt:variant>
      <vt:variant>
        <vt:lpwstr/>
      </vt:variant>
      <vt:variant>
        <vt:i4>3014683</vt:i4>
      </vt:variant>
      <vt:variant>
        <vt:i4>6</vt:i4>
      </vt:variant>
      <vt:variant>
        <vt:i4>0</vt:i4>
      </vt:variant>
      <vt:variant>
        <vt:i4>5</vt:i4>
      </vt:variant>
      <vt:variant>
        <vt:lpwstr>mailto:sss.ekonom@gmail.com,</vt:lpwstr>
      </vt:variant>
      <vt:variant>
        <vt:lpwstr/>
      </vt:variant>
      <vt:variant>
        <vt:i4>6029352</vt:i4>
      </vt:variant>
      <vt:variant>
        <vt:i4>3</vt:i4>
      </vt:variant>
      <vt:variant>
        <vt:i4>0</vt:i4>
      </vt:variant>
      <vt:variant>
        <vt:i4>5</vt:i4>
      </vt:variant>
      <vt:variant>
        <vt:lpwstr>mailto:riaditel@sssdetva.edu.sk</vt:lpwstr>
      </vt:variant>
      <vt:variant>
        <vt:lpwstr/>
      </vt:variant>
      <vt:variant>
        <vt:i4>8323099</vt:i4>
      </vt:variant>
      <vt:variant>
        <vt:i4>0</vt:i4>
      </vt:variant>
      <vt:variant>
        <vt:i4>0</vt:i4>
      </vt:variant>
      <vt:variant>
        <vt:i4>5</vt:i4>
      </vt:variant>
      <vt:variant>
        <vt:lpwstr>mailto:sekretariat@sssdetva.edu.sk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6</cp:revision>
  <cp:lastPrinted>2026-01-14T12:38:00Z</cp:lastPrinted>
  <dcterms:created xsi:type="dcterms:W3CDTF">2026-05-31T08:47:00Z</dcterms:created>
  <dcterms:modified xsi:type="dcterms:W3CDTF">2026-06-09T05:21:00Z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0x0101001B2F03700161E249A6F0B7078CA461FB</vt:lpwstr>
  </property>
</Properties>
</file>